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7E" w:rsidRPr="002B19DA" w:rsidRDefault="0096627E" w:rsidP="002B19D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B19DA">
        <w:rPr>
          <w:rFonts w:ascii="Times New Roman" w:hAnsi="Times New Roman"/>
          <w:b/>
          <w:sz w:val="32"/>
          <w:szCs w:val="32"/>
        </w:rPr>
        <w:t xml:space="preserve">«Осторожно. </w:t>
      </w:r>
      <w:r>
        <w:rPr>
          <w:rFonts w:ascii="Times New Roman" w:hAnsi="Times New Roman"/>
          <w:b/>
          <w:sz w:val="32"/>
          <w:szCs w:val="32"/>
        </w:rPr>
        <w:t>Тонкий лёд</w:t>
      </w:r>
      <w:r w:rsidRPr="002B19DA">
        <w:rPr>
          <w:rFonts w:ascii="Times New Roman" w:hAnsi="Times New Roman"/>
          <w:b/>
          <w:sz w:val="32"/>
          <w:szCs w:val="32"/>
        </w:rPr>
        <w:t>!»</w:t>
      </w:r>
    </w:p>
    <w:p w:rsidR="0096627E" w:rsidRPr="00622BAB" w:rsidRDefault="0096627E" w:rsidP="002B19DA">
      <w:pPr>
        <w:shd w:val="clear" w:color="auto" w:fill="FFFFFF"/>
        <w:spacing w:line="240" w:lineRule="auto"/>
        <w:rPr>
          <w:rFonts w:ascii="Times New Roman" w:hAnsi="Times New Roman"/>
          <w:color w:val="333333"/>
          <w:sz w:val="28"/>
          <w:szCs w:val="28"/>
        </w:rPr>
      </w:pPr>
      <w:r w:rsidRPr="002B19DA">
        <w:rPr>
          <w:rFonts w:ascii="Times New Roman" w:hAnsi="Times New Roman"/>
          <w:color w:val="000000"/>
          <w:sz w:val="28"/>
          <w:szCs w:val="28"/>
        </w:rPr>
        <w:t>Цель: предупреждение несчастных случаев и безопасного поведения на водных объектах в весенний период.</w:t>
      </w:r>
      <w:r w:rsidRPr="002B19DA">
        <w:rPr>
          <w:rFonts w:ascii="Times New Roman" w:hAnsi="Times New Roman"/>
          <w:color w:val="000000"/>
          <w:sz w:val="28"/>
          <w:szCs w:val="28"/>
        </w:rPr>
        <w:br/>
        <w:t>Задачи:</w:t>
      </w:r>
      <w:r w:rsidRPr="002B19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</w:t>
      </w:r>
      <w:r w:rsidRPr="002B19DA">
        <w:rPr>
          <w:rFonts w:ascii="Times New Roman" w:hAnsi="Times New Roman"/>
          <w:color w:val="1A1A1A"/>
          <w:sz w:val="28"/>
          <w:szCs w:val="28"/>
        </w:rPr>
        <w:t>1. Напомнить о  причинах несчастных случаев на льду в весенний период.</w:t>
      </w:r>
      <w:r w:rsidRPr="002B19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                           </w:t>
      </w:r>
      <w:r w:rsidRPr="002B19DA">
        <w:rPr>
          <w:rFonts w:ascii="Times New Roman" w:hAnsi="Times New Roman"/>
          <w:color w:val="1A1A1A"/>
          <w:sz w:val="28"/>
          <w:szCs w:val="28"/>
        </w:rPr>
        <w:t>2. Закреплять навыки безопасного поведения на водоёмах.</w:t>
      </w:r>
      <w:r w:rsidRPr="002B19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2B19DA">
        <w:rPr>
          <w:rFonts w:ascii="Times New Roman" w:hAnsi="Times New Roman"/>
          <w:color w:val="333333"/>
          <w:sz w:val="28"/>
          <w:szCs w:val="28"/>
        </w:rPr>
        <w:t>3. Воспитывать осторожность и аккуратность в поведении на водоемах в весенний период.</w:t>
      </w:r>
    </w:p>
    <w:p w:rsidR="0096627E" w:rsidRPr="002B19DA" w:rsidRDefault="0096627E" w:rsidP="002B19DA">
      <w:pPr>
        <w:shd w:val="clear" w:color="auto" w:fill="FFFFFF"/>
        <w:spacing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1. Просмотр презентаций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"Осторожно! Тонкий лёд!</w:t>
      </w: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"</w:t>
      </w:r>
    </w:p>
    <w:p w:rsidR="0096627E" w:rsidRPr="002B19DA" w:rsidRDefault="0096627E" w:rsidP="00F34506">
      <w:pPr>
        <w:jc w:val="center"/>
        <w:rPr>
          <w:rFonts w:ascii="Times New Roman" w:hAnsi="Times New Roman"/>
          <w:noProof/>
          <w:sz w:val="28"/>
          <w:szCs w:val="28"/>
        </w:rPr>
      </w:pPr>
      <w:r w:rsidRPr="000B567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4pt;height:136.2pt">
            <v:imagedata r:id="rId4" o:title=""/>
          </v:shape>
        </w:pict>
      </w:r>
      <w:r w:rsidRPr="002B19DA">
        <w:rPr>
          <w:rFonts w:ascii="Times New Roman" w:hAnsi="Times New Roman"/>
          <w:noProof/>
          <w:sz w:val="28"/>
          <w:szCs w:val="28"/>
        </w:rPr>
        <w:t xml:space="preserve">  </w:t>
      </w:r>
      <w:r w:rsidRPr="000B567A">
        <w:rPr>
          <w:rFonts w:ascii="Times New Roman" w:hAnsi="Times New Roman"/>
          <w:noProof/>
          <w:sz w:val="28"/>
          <w:szCs w:val="28"/>
        </w:rPr>
        <w:pict>
          <v:shape id="_x0000_i1026" type="#_x0000_t75" style="width:182.4pt;height:136.2pt">
            <v:imagedata r:id="rId5" o:title=""/>
          </v:shape>
        </w:pict>
      </w:r>
    </w:p>
    <w:p w:rsidR="0096627E" w:rsidRPr="002B19DA" w:rsidRDefault="0096627E" w:rsidP="00F34506">
      <w:pPr>
        <w:jc w:val="center"/>
        <w:rPr>
          <w:rFonts w:ascii="Times New Roman" w:hAnsi="Times New Roman"/>
          <w:noProof/>
          <w:sz w:val="28"/>
          <w:szCs w:val="28"/>
        </w:rPr>
      </w:pPr>
      <w:r w:rsidRPr="000B567A">
        <w:rPr>
          <w:rFonts w:ascii="Times New Roman" w:hAnsi="Times New Roman"/>
          <w:noProof/>
          <w:sz w:val="28"/>
          <w:szCs w:val="28"/>
        </w:rPr>
        <w:pict>
          <v:shape id="_x0000_i1027" type="#_x0000_t75" style="width:249.6pt;height:140.4pt">
            <v:imagedata r:id="rId6" o:title=""/>
          </v:shape>
        </w:pict>
      </w:r>
    </w:p>
    <w:p w:rsidR="0096627E" w:rsidRPr="002B19DA" w:rsidRDefault="0096627E" w:rsidP="002B19DA">
      <w:pPr>
        <w:jc w:val="center"/>
        <w:rPr>
          <w:rFonts w:ascii="Times New Roman" w:hAnsi="Times New Roman"/>
          <w:noProof/>
          <w:sz w:val="28"/>
          <w:szCs w:val="28"/>
        </w:rPr>
      </w:pPr>
      <w:r w:rsidRPr="000B567A">
        <w:rPr>
          <w:rFonts w:ascii="Times New Roman" w:hAnsi="Times New Roman"/>
          <w:noProof/>
          <w:sz w:val="28"/>
          <w:szCs w:val="28"/>
        </w:rPr>
        <w:pict>
          <v:shape id="Рисунок 7" o:spid="_x0000_i1028" type="#_x0000_t75" style="width:246.6pt;height:141pt;visibility:visible">
            <v:imagedata r:id="rId7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0B567A">
        <w:rPr>
          <w:rFonts w:ascii="Times New Roman" w:hAnsi="Times New Roman"/>
          <w:noProof/>
          <w:sz w:val="28"/>
          <w:szCs w:val="28"/>
        </w:rPr>
        <w:pict>
          <v:shape id="_x0000_i1029" type="#_x0000_t75" style="width:97.2pt;height:138pt">
            <v:imagedata r:id="rId8" o:title=""/>
          </v:shape>
        </w:pict>
      </w: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Pr="002B19DA" w:rsidRDefault="0096627E">
      <w:pP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2B19DA">
        <w:rPr>
          <w:rFonts w:ascii="Times New Roman" w:hAnsi="Times New Roman"/>
          <w:b/>
          <w:bCs/>
          <w:sz w:val="28"/>
          <w:szCs w:val="28"/>
          <w:u w:val="single"/>
        </w:rPr>
        <w:t>2.</w:t>
      </w: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Экскурсия к речке.</w:t>
      </w:r>
    </w:p>
    <w:p w:rsidR="0096627E" w:rsidRPr="002B19DA" w:rsidRDefault="0096627E" w:rsidP="001B6E6B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B567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pict>
          <v:shape id="_x0000_i1030" type="#_x0000_t75" style="width:249.6pt;height:140.4pt">
            <v:imagedata r:id="rId9" o:title=""/>
          </v:shape>
        </w:pic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0B567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pict>
          <v:shape id="_x0000_i1031" type="#_x0000_t75" style="width:102.6pt;height:138pt">
            <v:imagedata r:id="rId10" o:title=""/>
          </v:shape>
        </w:pic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2" type="#_x0000_t75" style="width:249.6pt;height:140.4pt">
            <v:imagedata r:id="rId11" o:title=""/>
          </v:shape>
        </w:pic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3" type="#_x0000_t75" style="width:182.4pt;height:136.2pt">
            <v:imagedata r:id="rId12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96627E" w:rsidRPr="002B19DA" w:rsidRDefault="0096627E" w:rsidP="00A56F60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2B19DA">
        <w:rPr>
          <w:rFonts w:ascii="Times New Roman" w:hAnsi="Times New Roman"/>
          <w:b/>
          <w:bCs/>
          <w:sz w:val="28"/>
          <w:szCs w:val="28"/>
          <w:u w:val="single"/>
        </w:rPr>
        <w:t>3.</w:t>
      </w: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Беседа с детьми. "Осторожно! Весенний лёд!"</w:t>
      </w:r>
    </w:p>
    <w:p w:rsidR="0096627E" w:rsidRPr="002B19DA" w:rsidRDefault="0096627E" w:rsidP="00D52C1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noProof/>
          <w:sz w:val="28"/>
          <w:szCs w:val="28"/>
        </w:rPr>
        <w:pict>
          <v:shape id="_x0000_i1034" type="#_x0000_t75" style="width:103.2pt;height:138pt">
            <v:imagedata r:id="rId13" o:title=""/>
          </v:shape>
        </w:pict>
      </w:r>
      <w:r w:rsidRPr="002B19DA">
        <w:rPr>
          <w:rFonts w:ascii="Times New Roman" w:hAnsi="Times New Roman"/>
          <w:noProof/>
          <w:sz w:val="28"/>
          <w:szCs w:val="28"/>
        </w:rPr>
        <w:t xml:space="preserve">  </w:t>
      </w:r>
      <w:r w:rsidRPr="000B567A">
        <w:rPr>
          <w:rFonts w:ascii="Times New Roman" w:hAnsi="Times New Roman"/>
          <w:noProof/>
          <w:sz w:val="28"/>
          <w:szCs w:val="28"/>
        </w:rPr>
        <w:pict>
          <v:shape id="Рисунок 6" o:spid="_x0000_i1035" type="#_x0000_t75" style="width:188.4pt;height:141pt;visibility:visible">
            <v:imagedata r:id="rId14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6" type="#_x0000_t75" style="width:103.2pt;height:138pt">
            <v:imagedata r:id="rId15" o:title=""/>
          </v:shape>
        </w:pict>
      </w:r>
    </w:p>
    <w:p w:rsidR="0096627E" w:rsidRPr="002B19DA" w:rsidRDefault="0096627E" w:rsidP="00D52C16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2B19DA">
        <w:rPr>
          <w:rFonts w:ascii="Times New Roman" w:hAnsi="Times New Roman"/>
          <w:b/>
          <w:bCs/>
          <w:sz w:val="28"/>
          <w:szCs w:val="28"/>
          <w:u w:val="single"/>
        </w:rPr>
        <w:t>4. Выставка рисунков. «Осторожно! Тонкий лёд!»</w:t>
      </w:r>
    </w:p>
    <w:p w:rsidR="0096627E" w:rsidRPr="002B19DA" w:rsidRDefault="0096627E" w:rsidP="00D52C1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7" type="#_x0000_t75" style="width:249.6pt;height:140.4pt">
            <v:imagedata r:id="rId16" o:title=""/>
          </v:shape>
        </w:pict>
      </w: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6627E" w:rsidRPr="002B19DA" w:rsidRDefault="0096627E">
      <w:pP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2B19DA">
        <w:rPr>
          <w:rFonts w:ascii="Times New Roman" w:hAnsi="Times New Roman"/>
          <w:b/>
          <w:bCs/>
          <w:sz w:val="28"/>
          <w:szCs w:val="28"/>
          <w:u w:val="single"/>
        </w:rPr>
        <w:t xml:space="preserve">5. Акция. </w:t>
      </w: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"Осторожно!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Тонкий лёд»</w:t>
      </w:r>
    </w:p>
    <w:p w:rsidR="0096627E" w:rsidRPr="002B19DA" w:rsidRDefault="0096627E" w:rsidP="00D52C1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8" type="#_x0000_t75" style="width:102pt;height:138pt">
            <v:imagedata r:id="rId17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39" type="#_x0000_t75" style="width:105.6pt;height:140.4pt">
            <v:imagedata r:id="rId18" o:title=""/>
          </v:shape>
        </w:pict>
      </w:r>
    </w:p>
    <w:p w:rsidR="0096627E" w:rsidRPr="002B19DA" w:rsidRDefault="0096627E" w:rsidP="00D52C1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0" type="#_x0000_t75" style="width:186.6pt;height:139.8pt">
            <v:imagedata r:id="rId19" o:title=""/>
          </v:shape>
        </w:pict>
      </w:r>
    </w:p>
    <w:p w:rsidR="0096627E" w:rsidRPr="002B19DA" w:rsidRDefault="0096627E" w:rsidP="00D52C16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1" type="#_x0000_t75" style="width:103.2pt;height:138pt">
            <v:imagedata r:id="rId20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2" type="#_x0000_t75" style="width:102pt;height:138pt">
            <v:imagedata r:id="rId21" o:title=""/>
          </v:shape>
        </w:pict>
      </w:r>
    </w:p>
    <w:p w:rsidR="0096627E" w:rsidRPr="002B19DA" w:rsidRDefault="0096627E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2B19DA">
        <w:rPr>
          <w:rFonts w:ascii="Times New Roman" w:hAnsi="Times New Roman"/>
          <w:b/>
          <w:bCs/>
          <w:sz w:val="28"/>
          <w:szCs w:val="28"/>
          <w:u w:val="single"/>
        </w:rPr>
        <w:t>6. Информация для родителей ВК</w:t>
      </w:r>
    </w:p>
    <w:p w:rsidR="0096627E" w:rsidRDefault="0096627E" w:rsidP="002B19DA">
      <w:pPr>
        <w:jc w:val="center"/>
        <w:rPr>
          <w:rFonts w:ascii="Times New Roman" w:hAnsi="Times New Roman"/>
          <w:noProof/>
          <w:sz w:val="28"/>
          <w:szCs w:val="28"/>
        </w:rPr>
      </w:pPr>
      <w:r w:rsidRPr="000B567A">
        <w:rPr>
          <w:rFonts w:ascii="Times New Roman" w:hAnsi="Times New Roman"/>
          <w:noProof/>
          <w:sz w:val="28"/>
          <w:szCs w:val="28"/>
        </w:rPr>
        <w:pict>
          <v:shape id="_x0000_i1043" type="#_x0000_t75" style="width:102.6pt;height:139.8pt">
            <v:imagedata r:id="rId22" o:title=""/>
          </v:shape>
        </w:pict>
      </w:r>
    </w:p>
    <w:p w:rsidR="0096627E" w:rsidRDefault="0096627E" w:rsidP="002B19D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6627E" w:rsidRDefault="0096627E" w:rsidP="002B19D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6627E" w:rsidRPr="002B19DA" w:rsidRDefault="0096627E" w:rsidP="002B19D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6627E" w:rsidRPr="002B19DA" w:rsidRDefault="0096627E" w:rsidP="002B19DA">
      <w:pPr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2B19DA">
        <w:rPr>
          <w:rFonts w:ascii="Times New Roman" w:hAnsi="Times New Roman"/>
          <w:b/>
          <w:bCs/>
          <w:noProof/>
          <w:sz w:val="28"/>
          <w:szCs w:val="28"/>
          <w:u w:val="single"/>
        </w:rPr>
        <w:t xml:space="preserve">7. Консультации для родителей </w:t>
      </w:r>
      <w:r w:rsidRPr="002B19DA">
        <w:rPr>
          <w:rFonts w:ascii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"Осторожно! Весенний лёд!"</w:t>
      </w:r>
    </w:p>
    <w:p w:rsidR="0096627E" w:rsidRDefault="0096627E" w:rsidP="00622BA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4" type="#_x0000_t75" style="width:100.8pt;height:134.4pt">
            <v:imagedata r:id="rId23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5" type="#_x0000_t75" style="width:103.2pt;height:138pt">
            <v:imagedata r:id="rId24" o:title=""/>
          </v:shape>
        </w:pict>
      </w:r>
    </w:p>
    <w:p w:rsidR="0096627E" w:rsidRPr="002B19DA" w:rsidRDefault="0096627E" w:rsidP="00622BA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6" type="#_x0000_t75" style="width:103.2pt;height:138pt">
            <v:imagedata r:id="rId25" o:title=""/>
          </v:shape>
        </w:pict>
      </w:r>
      <w:r w:rsidRPr="002B19DA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B567A">
        <w:rPr>
          <w:rFonts w:ascii="Times New Roman" w:hAnsi="Times New Roman"/>
          <w:b/>
          <w:bCs/>
          <w:sz w:val="28"/>
          <w:szCs w:val="28"/>
        </w:rPr>
        <w:pict>
          <v:shape id="_x0000_i1047" type="#_x0000_t75" style="width:103.2pt;height:138pt">
            <v:imagedata r:id="rId26" o:title=""/>
          </v:shape>
        </w:pict>
      </w:r>
    </w:p>
    <w:p w:rsidR="0096627E" w:rsidRPr="002B19DA" w:rsidRDefault="0096627E">
      <w:pPr>
        <w:rPr>
          <w:rFonts w:ascii="Times New Roman" w:hAnsi="Times New Roman"/>
          <w:b/>
          <w:sz w:val="28"/>
          <w:szCs w:val="28"/>
        </w:rPr>
      </w:pPr>
    </w:p>
    <w:sectPr w:rsidR="0096627E" w:rsidRPr="002B19DA" w:rsidSect="002B19D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12E"/>
    <w:rsid w:val="0001112E"/>
    <w:rsid w:val="000B567A"/>
    <w:rsid w:val="000C208E"/>
    <w:rsid w:val="00102FF2"/>
    <w:rsid w:val="001115EE"/>
    <w:rsid w:val="00114FCF"/>
    <w:rsid w:val="001856E4"/>
    <w:rsid w:val="001B6E6B"/>
    <w:rsid w:val="002B19DA"/>
    <w:rsid w:val="00356C40"/>
    <w:rsid w:val="003628FF"/>
    <w:rsid w:val="003918E9"/>
    <w:rsid w:val="003A53A5"/>
    <w:rsid w:val="004A7BAE"/>
    <w:rsid w:val="004C2D1A"/>
    <w:rsid w:val="00586CA3"/>
    <w:rsid w:val="00594AC7"/>
    <w:rsid w:val="00605940"/>
    <w:rsid w:val="00622BAB"/>
    <w:rsid w:val="006335AD"/>
    <w:rsid w:val="006368EB"/>
    <w:rsid w:val="00642234"/>
    <w:rsid w:val="00653E39"/>
    <w:rsid w:val="006C2654"/>
    <w:rsid w:val="006D4FBA"/>
    <w:rsid w:val="00711846"/>
    <w:rsid w:val="00732ADA"/>
    <w:rsid w:val="007478E1"/>
    <w:rsid w:val="007F2D23"/>
    <w:rsid w:val="00823462"/>
    <w:rsid w:val="008B2840"/>
    <w:rsid w:val="008E5491"/>
    <w:rsid w:val="009249A1"/>
    <w:rsid w:val="0096627E"/>
    <w:rsid w:val="009C6277"/>
    <w:rsid w:val="00A27C84"/>
    <w:rsid w:val="00A4527F"/>
    <w:rsid w:val="00A56F60"/>
    <w:rsid w:val="00AC1B17"/>
    <w:rsid w:val="00B05073"/>
    <w:rsid w:val="00B268A7"/>
    <w:rsid w:val="00B27F12"/>
    <w:rsid w:val="00C539DD"/>
    <w:rsid w:val="00C729B1"/>
    <w:rsid w:val="00C82B0A"/>
    <w:rsid w:val="00CB7D21"/>
    <w:rsid w:val="00D374DA"/>
    <w:rsid w:val="00D52C16"/>
    <w:rsid w:val="00D52E29"/>
    <w:rsid w:val="00D5750E"/>
    <w:rsid w:val="00D6525F"/>
    <w:rsid w:val="00E054AE"/>
    <w:rsid w:val="00E73DB4"/>
    <w:rsid w:val="00F13F60"/>
    <w:rsid w:val="00F34506"/>
    <w:rsid w:val="00F70DE4"/>
    <w:rsid w:val="00F7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12E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C627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219</TotalTime>
  <Pages>4</Pages>
  <Words>145</Words>
  <Characters>828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валера</cp:lastModifiedBy>
  <cp:revision>15</cp:revision>
  <dcterms:created xsi:type="dcterms:W3CDTF">2022-04-05T16:55:00Z</dcterms:created>
  <dcterms:modified xsi:type="dcterms:W3CDTF">2024-04-08T19:23:00Z</dcterms:modified>
</cp:coreProperties>
</file>