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68C1" w:rsidRPr="00EA63C7" w:rsidRDefault="00A968C1" w:rsidP="009E2E7A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EA63C7">
        <w:rPr>
          <w:rFonts w:ascii="Times New Roman" w:hAnsi="Times New Roman"/>
          <w:b/>
          <w:bCs/>
          <w:sz w:val="24"/>
          <w:szCs w:val="24"/>
        </w:rPr>
        <w:t>Неделя здоровья.</w:t>
      </w:r>
    </w:p>
    <w:p w:rsidR="00A968C1" w:rsidRPr="00EA63C7" w:rsidRDefault="00A968C1" w:rsidP="00B21F51">
      <w:pPr>
        <w:pStyle w:val="NormalWeb"/>
        <w:shd w:val="clear" w:color="auto" w:fill="FFFFFF"/>
        <w:spacing w:before="237" w:beforeAutospacing="0" w:after="237" w:afterAutospacing="0"/>
        <w:ind w:left="-113" w:firstLine="360"/>
        <w:rPr>
          <w:color w:val="111111"/>
        </w:rPr>
      </w:pPr>
      <w:r w:rsidRPr="00EA63C7">
        <w:t>Цель:</w:t>
      </w:r>
      <w:r w:rsidRPr="00EA63C7">
        <w:rPr>
          <w:color w:val="333333"/>
          <w:shd w:val="clear" w:color="auto" w:fill="FFFFFF"/>
        </w:rPr>
        <w:t xml:space="preserve"> </w:t>
      </w:r>
      <w:r w:rsidRPr="00EA63C7">
        <w:rPr>
          <w:rStyle w:val="c15"/>
          <w:color w:val="000000"/>
          <w:shd w:val="clear" w:color="auto" w:fill="FFFFFF"/>
        </w:rPr>
        <w:t>формирование навыков здорового образа жизни.</w:t>
      </w:r>
    </w:p>
    <w:p w:rsidR="00A968C1" w:rsidRPr="00EA63C7" w:rsidRDefault="00A968C1">
      <w:pPr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t>Задачи:</w:t>
      </w:r>
    </w:p>
    <w:p w:rsidR="00A968C1" w:rsidRPr="00EA63C7" w:rsidRDefault="00A968C1" w:rsidP="009E2E7A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 w:line="276" w:lineRule="auto"/>
        <w:rPr>
          <w:color w:val="111111"/>
        </w:rPr>
      </w:pPr>
      <w:r w:rsidRPr="00EA63C7">
        <w:rPr>
          <w:color w:val="111111"/>
        </w:rPr>
        <w:t>Закрепить у детей понятие о здоровье, как о главной ценности человеческой жизни;</w:t>
      </w:r>
    </w:p>
    <w:p w:rsidR="00A968C1" w:rsidRPr="00EA63C7" w:rsidRDefault="00A968C1" w:rsidP="009E2E7A">
      <w:pPr>
        <w:pStyle w:val="ListParagraph"/>
        <w:numPr>
          <w:ilvl w:val="0"/>
          <w:numId w:val="3"/>
        </w:numPr>
        <w:shd w:val="clear" w:color="auto" w:fill="FFFFFF"/>
        <w:spacing w:before="32" w:after="32" w:line="240" w:lineRule="auto"/>
        <w:rPr>
          <w:rFonts w:ascii="Times New Roman" w:hAnsi="Times New Roman"/>
          <w:color w:val="000000"/>
          <w:sz w:val="24"/>
          <w:szCs w:val="24"/>
        </w:rPr>
      </w:pPr>
      <w:r w:rsidRPr="00EA63C7">
        <w:rPr>
          <w:rFonts w:ascii="Times New Roman" w:hAnsi="Times New Roman"/>
          <w:color w:val="000000"/>
          <w:sz w:val="24"/>
          <w:szCs w:val="24"/>
        </w:rPr>
        <w:t>Формировать у детей представление о здоровом образе жизни: правильном питании, соблюдении правил личной гигиены, о значении физических упражнений.</w:t>
      </w:r>
    </w:p>
    <w:p w:rsidR="00A968C1" w:rsidRPr="00EA63C7" w:rsidRDefault="00A968C1" w:rsidP="009E2E7A">
      <w:pPr>
        <w:pStyle w:val="ListParagraph"/>
        <w:numPr>
          <w:ilvl w:val="0"/>
          <w:numId w:val="3"/>
        </w:numPr>
        <w:shd w:val="clear" w:color="auto" w:fill="FFFFFF"/>
        <w:spacing w:before="32" w:after="32" w:line="240" w:lineRule="auto"/>
        <w:rPr>
          <w:rFonts w:ascii="Times New Roman" w:hAnsi="Times New Roman"/>
          <w:color w:val="000000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t xml:space="preserve"> </w:t>
      </w:r>
      <w:r w:rsidRPr="00EA63C7">
        <w:rPr>
          <w:rFonts w:ascii="Times New Roman" w:hAnsi="Times New Roman"/>
          <w:color w:val="000000"/>
          <w:sz w:val="24"/>
          <w:szCs w:val="24"/>
        </w:rPr>
        <w:t>Воспитывать потребность быть здоровыми.</w:t>
      </w:r>
    </w:p>
    <w:p w:rsidR="00A968C1" w:rsidRPr="00EA63C7" w:rsidRDefault="00A968C1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1. Просмотр познавательных видео о здоровом образе жизни.</w:t>
      </w:r>
    </w:p>
    <w:p w:rsidR="00A968C1" w:rsidRPr="00EA63C7" w:rsidRDefault="00A968C1" w:rsidP="00B21F51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9.5pt;height:226.5pt">
            <v:imagedata r:id="rId5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  </w:t>
      </w:r>
    </w:p>
    <w:p w:rsidR="00A968C1" w:rsidRPr="00EA63C7" w:rsidRDefault="00A968C1" w:rsidP="002465C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26" type="#_x0000_t75" style="width:2in;height:108pt">
            <v:imagedata r:id="rId6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</w:t>
      </w:r>
      <w:r w:rsidRPr="00EA63C7">
        <w:rPr>
          <w:rFonts w:ascii="Times New Roman" w:hAnsi="Times New Roman"/>
          <w:sz w:val="24"/>
          <w:szCs w:val="24"/>
        </w:rPr>
        <w:pict>
          <v:shape id="_x0000_i1027" type="#_x0000_t75" style="width:2in;height:108pt">
            <v:imagedata r:id="rId7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</w:t>
      </w:r>
      <w:r w:rsidRPr="00EA63C7">
        <w:rPr>
          <w:rFonts w:ascii="Times New Roman" w:hAnsi="Times New Roman"/>
          <w:sz w:val="24"/>
          <w:szCs w:val="24"/>
        </w:rPr>
        <w:pict>
          <v:shape id="_x0000_i1028" type="#_x0000_t75" style="width:2in;height:108pt">
            <v:imagedata r:id="rId8" o:title=""/>
          </v:shape>
        </w:pict>
      </w: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0872A4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sz w:val="24"/>
          <w:szCs w:val="24"/>
        </w:rPr>
        <w:t>2.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Беседа «Спорт», «Правила гигиены для детей»</w:t>
      </w:r>
    </w:p>
    <w:p w:rsidR="00A968C1" w:rsidRPr="00EA63C7" w:rsidRDefault="00A968C1" w:rsidP="000872A4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29" type="#_x0000_t75" style="width:259.5pt;height:194.25pt">
            <v:imagedata r:id="rId9" o:title=""/>
          </v:shape>
        </w:pict>
      </w:r>
    </w:p>
    <w:p w:rsidR="00A968C1" w:rsidRPr="00EA63C7" w:rsidRDefault="00A968C1" w:rsidP="005E2D9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30" type="#_x0000_t75" style="width:145.5pt;height:194.25pt">
            <v:imagedata r:id="rId10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31" type="#_x0000_t75" style="width:145.5pt;height:194.25pt">
            <v:imagedata r:id="rId11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32" type="#_x0000_t75" style="width:145.5pt;height:194.25pt">
            <v:imagedata r:id="rId12" o:title=""/>
          </v:shape>
        </w:pict>
      </w:r>
    </w:p>
    <w:p w:rsidR="00A968C1" w:rsidRPr="00EA63C7" w:rsidRDefault="00A968C1" w:rsidP="005E2D9D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</w:p>
    <w:p w:rsidR="00A968C1" w:rsidRPr="00EA63C7" w:rsidRDefault="00A968C1" w:rsidP="005E2D9D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3. Рассматривание книг о человеке, альбомов о спорте.</w:t>
      </w:r>
    </w:p>
    <w:p w:rsidR="00A968C1" w:rsidRPr="00EA63C7" w:rsidRDefault="00A968C1" w:rsidP="00DF36BE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sz w:val="24"/>
          <w:szCs w:val="24"/>
        </w:rPr>
        <w:pict>
          <v:shape id="_x0000_i1033" type="#_x0000_t75" style="width:182.25pt;height:136.5pt">
            <v:imagedata r:id="rId13" o:title=""/>
          </v:shape>
        </w:pict>
      </w:r>
      <w:r w:rsidRPr="00EA63C7">
        <w:rPr>
          <w:rFonts w:ascii="Times New Roman" w:hAnsi="Times New Roman"/>
          <w:b/>
          <w:sz w:val="24"/>
          <w:szCs w:val="24"/>
        </w:rPr>
        <w:t xml:space="preserve"> </w:t>
      </w:r>
      <w:r w:rsidRPr="00EA63C7">
        <w:rPr>
          <w:rFonts w:ascii="Times New Roman" w:hAnsi="Times New Roman"/>
          <w:b/>
          <w:sz w:val="24"/>
          <w:szCs w:val="24"/>
        </w:rPr>
        <w:pict>
          <v:shape id="_x0000_i1034" type="#_x0000_t75" style="width:182.25pt;height:136.5pt">
            <v:imagedata r:id="rId14" o:title=""/>
          </v:shape>
        </w:pict>
      </w:r>
    </w:p>
    <w:p w:rsidR="00A968C1" w:rsidRPr="00EA63C7" w:rsidRDefault="00A968C1" w:rsidP="00DF36BE">
      <w:pPr>
        <w:jc w:val="center"/>
        <w:rPr>
          <w:rFonts w:ascii="Times New Roman" w:hAnsi="Times New Roman"/>
          <w:b/>
          <w:sz w:val="24"/>
          <w:szCs w:val="24"/>
        </w:rPr>
      </w:pPr>
      <w:r w:rsidRPr="00EA63C7">
        <w:rPr>
          <w:rFonts w:ascii="Times New Roman" w:hAnsi="Times New Roman"/>
          <w:b/>
          <w:sz w:val="24"/>
          <w:szCs w:val="24"/>
        </w:rPr>
        <w:pict>
          <v:shape id="_x0000_i1035" type="#_x0000_t75" style="width:182.25pt;height:136.5pt">
            <v:imagedata r:id="rId15" o:title=""/>
          </v:shape>
        </w:pict>
      </w:r>
    </w:p>
    <w:p w:rsidR="00A968C1" w:rsidRPr="00EA63C7" w:rsidRDefault="00A968C1" w:rsidP="005E2D9D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sz w:val="24"/>
          <w:szCs w:val="24"/>
        </w:rPr>
        <w:pict>
          <v:shape id="_x0000_i1036" type="#_x0000_t75" style="width:182.25pt;height:136.5pt">
            <v:imagedata r:id="rId16" o:title=""/>
          </v:shape>
        </w:pict>
      </w:r>
      <w:r w:rsidRPr="00EA63C7">
        <w:rPr>
          <w:rFonts w:ascii="Times New Roman" w:hAnsi="Times New Roman"/>
          <w:b/>
          <w:sz w:val="24"/>
          <w:szCs w:val="24"/>
        </w:rPr>
        <w:t xml:space="preserve">  </w:t>
      </w:r>
      <w:r w:rsidRPr="00EA63C7">
        <w:rPr>
          <w:rFonts w:ascii="Times New Roman" w:hAnsi="Times New Roman"/>
          <w:b/>
          <w:sz w:val="24"/>
          <w:szCs w:val="24"/>
        </w:rPr>
        <w:pict>
          <v:shape id="_x0000_i1037" type="#_x0000_t75" style="width:182.25pt;height:136.5pt">
            <v:imagedata r:id="rId17" o:title=""/>
          </v:shape>
        </w:pict>
      </w: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  <w:r w:rsidRPr="00EA63C7">
        <w:rPr>
          <w:rFonts w:ascii="Times New Roman" w:hAnsi="Times New Roman"/>
          <w:b/>
          <w:sz w:val="24"/>
          <w:szCs w:val="24"/>
        </w:rPr>
        <w:t xml:space="preserve">4. 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Настольно-печатные игры о спорте.</w:t>
      </w:r>
    </w:p>
    <w:p w:rsidR="00A968C1" w:rsidRPr="00EA63C7" w:rsidRDefault="00A968C1" w:rsidP="002465C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38" type="#_x0000_t75" style="width:182.25pt;height:136.5pt">
            <v:imagedata r:id="rId18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39" type="#_x0000_t75" style="width:182.25pt;height:136.5pt">
            <v:imagedata r:id="rId19" o:title=""/>
          </v:shape>
        </w:pict>
      </w:r>
    </w:p>
    <w:p w:rsidR="00A968C1" w:rsidRPr="00EA63C7" w:rsidRDefault="00A968C1" w:rsidP="002465C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40" type="#_x0000_t75" style="width:182.25pt;height:136.5pt">
            <v:imagedata r:id="rId20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41" type="#_x0000_t75" style="width:182.25pt;height:136.5pt">
            <v:imagedata r:id="rId21" o:title=""/>
          </v:shape>
        </w:pict>
      </w: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noProof/>
          <w:sz w:val="24"/>
          <w:szCs w:val="24"/>
        </w:rPr>
      </w:pPr>
      <w:r w:rsidRPr="00EA63C7">
        <w:rPr>
          <w:rFonts w:ascii="Times New Roman" w:hAnsi="Times New Roman"/>
          <w:b/>
          <w:sz w:val="24"/>
          <w:szCs w:val="24"/>
        </w:rPr>
        <w:t>5.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Аппликация «Витамины для друзей».</w:t>
      </w:r>
      <w:r w:rsidRPr="00EA63C7">
        <w:rPr>
          <w:rFonts w:ascii="Times New Roman" w:hAnsi="Times New Roman"/>
          <w:noProof/>
          <w:sz w:val="24"/>
          <w:szCs w:val="24"/>
        </w:rPr>
        <w:t xml:space="preserve">   </w:t>
      </w:r>
    </w:p>
    <w:p w:rsidR="00A968C1" w:rsidRPr="00EA63C7" w:rsidRDefault="00A968C1" w:rsidP="002465CD">
      <w:pPr>
        <w:jc w:val="center"/>
        <w:rPr>
          <w:rFonts w:ascii="Times New Roman" w:hAnsi="Times New Roman"/>
          <w:noProof/>
          <w:sz w:val="24"/>
          <w:szCs w:val="24"/>
        </w:rPr>
      </w:pPr>
      <w:r w:rsidRPr="00EA63C7">
        <w:rPr>
          <w:rFonts w:ascii="Times New Roman" w:hAnsi="Times New Roman"/>
          <w:noProof/>
          <w:sz w:val="24"/>
          <w:szCs w:val="24"/>
        </w:rPr>
        <w:pict>
          <v:shape id="_x0000_i1042" type="#_x0000_t75" style="width:192pt;height:136.5pt">
            <v:imagedata r:id="rId22" o:title=""/>
          </v:shape>
        </w:pict>
      </w:r>
      <w:r w:rsidRPr="00EA63C7">
        <w:rPr>
          <w:rFonts w:ascii="Times New Roman" w:hAnsi="Times New Roman"/>
          <w:noProof/>
          <w:sz w:val="24"/>
          <w:szCs w:val="24"/>
        </w:rPr>
        <w:t xml:space="preserve"> </w:t>
      </w:r>
      <w:r w:rsidRPr="00EA63C7">
        <w:rPr>
          <w:rFonts w:ascii="Times New Roman" w:hAnsi="Times New Roman"/>
          <w:noProof/>
          <w:sz w:val="24"/>
          <w:szCs w:val="24"/>
        </w:rPr>
        <w:pict>
          <v:shape id="_x0000_i1043" type="#_x0000_t75" style="width:192pt;height:136.5pt">
            <v:imagedata r:id="rId23" o:title=""/>
          </v:shape>
        </w:pict>
      </w:r>
    </w:p>
    <w:p w:rsidR="00A968C1" w:rsidRPr="00EA63C7" w:rsidRDefault="00A968C1" w:rsidP="005E2D9D">
      <w:pPr>
        <w:rPr>
          <w:rFonts w:ascii="Times New Roman" w:hAnsi="Times New Roman"/>
          <w:noProof/>
          <w:sz w:val="24"/>
          <w:szCs w:val="24"/>
        </w:rPr>
      </w:pPr>
      <w:r w:rsidRPr="00EA63C7">
        <w:rPr>
          <w:rFonts w:ascii="Times New Roman" w:hAnsi="Times New Roman"/>
          <w:b/>
          <w:sz w:val="24"/>
          <w:szCs w:val="24"/>
        </w:rPr>
        <w:t xml:space="preserve">6. 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Лепка «Здоровье на тарелочке»</w:t>
      </w:r>
    </w:p>
    <w:p w:rsidR="00A968C1" w:rsidRPr="00EA63C7" w:rsidRDefault="00A968C1" w:rsidP="005E2D9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44" type="#_x0000_t75" style="width:145.5pt;height:194.25pt">
            <v:imagedata r:id="rId24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 </w:t>
      </w:r>
      <w:r w:rsidRPr="00EA63C7">
        <w:rPr>
          <w:rFonts w:ascii="Times New Roman" w:hAnsi="Times New Roman"/>
          <w:sz w:val="24"/>
          <w:szCs w:val="24"/>
        </w:rPr>
        <w:pict>
          <v:shape id="_x0000_i1045" type="#_x0000_t75" style="width:145.5pt;height:194.25pt">
            <v:imagedata r:id="rId25" o:title=""/>
          </v:shape>
        </w:pict>
      </w:r>
    </w:p>
    <w:p w:rsidR="00A968C1" w:rsidRPr="00EA63C7" w:rsidRDefault="00A968C1" w:rsidP="005E2D9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t xml:space="preserve">         </w:t>
      </w:r>
    </w:p>
    <w:p w:rsidR="00A968C1" w:rsidRPr="00EA63C7" w:rsidRDefault="00A968C1" w:rsidP="00921BDA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sz w:val="24"/>
          <w:szCs w:val="24"/>
        </w:rPr>
        <w:t>7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Рисование «Я здоровье сберегу, сам себе я помогу</w:t>
      </w:r>
    </w:p>
    <w:p w:rsidR="00A968C1" w:rsidRPr="00EA63C7" w:rsidRDefault="00A968C1" w:rsidP="002465CD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noProof/>
          <w:sz w:val="24"/>
          <w:szCs w:val="24"/>
        </w:rPr>
        <w:pict>
          <v:shape id="_x0000_i1046" type="#_x0000_t75" style="width:145.5pt;height:194.25pt">
            <v:imagedata r:id="rId26" o:title=""/>
          </v:shape>
        </w:pict>
      </w:r>
      <w:r w:rsidRPr="00EA63C7">
        <w:rPr>
          <w:rFonts w:ascii="Times New Roman" w:hAnsi="Times New Roman"/>
          <w:noProof/>
          <w:sz w:val="24"/>
          <w:szCs w:val="24"/>
        </w:rPr>
        <w:t xml:space="preserve">  </w:t>
      </w:r>
      <w:r w:rsidRPr="00EA63C7">
        <w:rPr>
          <w:rFonts w:ascii="Times New Roman" w:hAnsi="Times New Roman"/>
          <w:noProof/>
          <w:sz w:val="24"/>
          <w:szCs w:val="24"/>
        </w:rPr>
        <w:pict>
          <v:shape id="_x0000_i1047" type="#_x0000_t75" style="width:145.5pt;height:194.25pt">
            <v:imagedata r:id="rId27" o:title=""/>
          </v:shape>
        </w:pict>
      </w:r>
      <w:r w:rsidRPr="00EA63C7">
        <w:rPr>
          <w:rFonts w:ascii="Times New Roman" w:hAnsi="Times New Roman"/>
          <w:noProof/>
          <w:sz w:val="24"/>
          <w:szCs w:val="24"/>
        </w:rPr>
        <w:t xml:space="preserve">  </w:t>
      </w:r>
      <w:r w:rsidRPr="00EA63C7">
        <w:rPr>
          <w:rFonts w:ascii="Times New Roman" w:hAnsi="Times New Roman"/>
          <w:noProof/>
          <w:sz w:val="24"/>
          <w:szCs w:val="24"/>
        </w:rPr>
        <w:pict>
          <v:shape id="_x0000_i1048" type="#_x0000_t75" style="width:145.5pt;height:194.25pt">
            <v:imagedata r:id="rId28" o:title=""/>
          </v:shape>
        </w:pict>
      </w: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</w:p>
    <w:p w:rsidR="00A968C1" w:rsidRPr="00EA63C7" w:rsidRDefault="00A968C1" w:rsidP="005E2D9D">
      <w:pPr>
        <w:rPr>
          <w:rFonts w:ascii="Times New Roman" w:hAnsi="Times New Roman"/>
          <w:b/>
          <w:sz w:val="24"/>
          <w:szCs w:val="24"/>
        </w:rPr>
      </w:pPr>
      <w:r w:rsidRPr="00EA63C7">
        <w:rPr>
          <w:rFonts w:ascii="Times New Roman" w:hAnsi="Times New Roman"/>
          <w:b/>
          <w:sz w:val="24"/>
          <w:szCs w:val="24"/>
        </w:rPr>
        <w:t>8. Подвижные игры</w:t>
      </w:r>
    </w:p>
    <w:p w:rsidR="00A968C1" w:rsidRPr="00EA63C7" w:rsidRDefault="00A968C1" w:rsidP="005E2D9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t>.</w:t>
      </w:r>
      <w:r w:rsidRPr="00EA63C7"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EA63C7">
        <w:rPr>
          <w:rFonts w:ascii="Times New Roman" w:hAnsi="Times New Roman"/>
          <w:sz w:val="24"/>
          <w:szCs w:val="24"/>
        </w:rPr>
        <w:pict>
          <v:shape id="_x0000_i1049" type="#_x0000_t75" style="width:4in;height:192pt">
            <v:imagedata r:id="rId29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50" type="#_x0000_t75" style="width:129.75pt;height:194.25pt">
            <v:imagedata r:id="rId30" o:title=""/>
          </v:shape>
        </w:pict>
      </w:r>
    </w:p>
    <w:p w:rsidR="00A968C1" w:rsidRPr="00EA63C7" w:rsidRDefault="00A968C1" w:rsidP="00FF0C7F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sz w:val="24"/>
          <w:szCs w:val="24"/>
        </w:rPr>
        <w:t>9.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Консультации для родителей о здоровом образе жизни.</w:t>
      </w:r>
    </w:p>
    <w:p w:rsidR="00A968C1" w:rsidRPr="00EA63C7" w:rsidRDefault="00A968C1" w:rsidP="002465CD">
      <w:pPr>
        <w:jc w:val="center"/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51" type="#_x0000_t75" style="width:260.25pt;height:195pt">
            <v:imagedata r:id="rId31" o:title=""/>
          </v:shape>
        </w:pict>
      </w: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155E57">
      <w:pPr>
        <w:shd w:val="clear" w:color="auto" w:fill="FFFFFF"/>
        <w:spacing w:before="150" w:after="0" w:line="450" w:lineRule="atLeast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EA63C7">
        <w:rPr>
          <w:rFonts w:ascii="Times New Roman" w:hAnsi="Times New Roman"/>
          <w:b/>
          <w:sz w:val="24"/>
          <w:szCs w:val="24"/>
        </w:rPr>
        <w:t xml:space="preserve">8. </w:t>
      </w:r>
      <w:r w:rsidRPr="00EA63C7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Спортивное развлечение: «В здоровом теле – здоровый дух»</w:t>
      </w:r>
    </w:p>
    <w:p w:rsidR="00A968C1" w:rsidRPr="00EA63C7" w:rsidRDefault="00A968C1" w:rsidP="00921BDA">
      <w:pPr>
        <w:shd w:val="clear" w:color="auto" w:fill="FFFFFF"/>
        <w:spacing w:before="150" w:after="0" w:line="450" w:lineRule="atLeast"/>
        <w:jc w:val="center"/>
        <w:rPr>
          <w:rFonts w:ascii="Times New Roman" w:hAnsi="Times New Roman"/>
          <w:b/>
          <w:color w:val="181818"/>
          <w:sz w:val="24"/>
          <w:szCs w:val="24"/>
          <w:lang w:eastAsia="ru-RU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52" type="#_x0000_t75" style="width:188.25pt;height:251.25pt">
            <v:imagedata r:id="rId32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53" type="#_x0000_t75" style="width:188.25pt;height:251.25pt">
            <v:imagedata r:id="rId33" o:title=""/>
          </v:shape>
        </w:pict>
      </w:r>
    </w:p>
    <w:p w:rsidR="00A968C1" w:rsidRPr="00EA63C7" w:rsidRDefault="00A968C1" w:rsidP="00921BDA">
      <w:pPr>
        <w:shd w:val="clear" w:color="auto" w:fill="FFFFFF"/>
        <w:spacing w:before="150" w:after="0" w:line="450" w:lineRule="atLeast"/>
        <w:jc w:val="center"/>
        <w:rPr>
          <w:rFonts w:ascii="Times New Roman" w:hAnsi="Times New Roman"/>
          <w:b/>
          <w:color w:val="181818"/>
          <w:sz w:val="24"/>
          <w:szCs w:val="24"/>
          <w:lang w:eastAsia="ru-RU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54" type="#_x0000_t75" style="width:188.25pt;height:251.25pt">
            <v:imagedata r:id="rId34" o:title=""/>
          </v:shape>
        </w:pict>
      </w:r>
    </w:p>
    <w:p w:rsidR="00A968C1" w:rsidRPr="00EA63C7" w:rsidRDefault="00A968C1" w:rsidP="00921BDA">
      <w:pPr>
        <w:shd w:val="clear" w:color="auto" w:fill="FFFFFF"/>
        <w:spacing w:before="150" w:after="0" w:line="450" w:lineRule="atLeast"/>
        <w:jc w:val="center"/>
        <w:rPr>
          <w:rFonts w:ascii="Times New Roman" w:hAnsi="Times New Roman"/>
          <w:b/>
          <w:color w:val="181818"/>
          <w:sz w:val="24"/>
          <w:szCs w:val="24"/>
          <w:lang w:eastAsia="ru-RU"/>
        </w:rPr>
      </w:pPr>
      <w:r w:rsidRPr="00EA63C7">
        <w:rPr>
          <w:rFonts w:ascii="Times New Roman" w:hAnsi="Times New Roman"/>
          <w:sz w:val="24"/>
          <w:szCs w:val="24"/>
        </w:rPr>
        <w:pict>
          <v:shape id="_x0000_i1055" type="#_x0000_t75" style="width:188.25pt;height:251.25pt">
            <v:imagedata r:id="rId35" o:title=""/>
          </v:shape>
        </w:pict>
      </w:r>
      <w:r w:rsidRPr="00EA63C7">
        <w:rPr>
          <w:rFonts w:ascii="Times New Roman" w:hAnsi="Times New Roman"/>
          <w:sz w:val="24"/>
          <w:szCs w:val="24"/>
        </w:rPr>
        <w:t xml:space="preserve">   </w:t>
      </w:r>
      <w:r w:rsidRPr="00EA63C7">
        <w:rPr>
          <w:rFonts w:ascii="Times New Roman" w:hAnsi="Times New Roman"/>
          <w:sz w:val="24"/>
          <w:szCs w:val="24"/>
        </w:rPr>
        <w:pict>
          <v:shape id="_x0000_i1056" type="#_x0000_t75" style="width:188.25pt;height:251.25pt">
            <v:imagedata r:id="rId36" o:title=""/>
          </v:shape>
        </w:pict>
      </w:r>
    </w:p>
    <w:p w:rsidR="00A968C1" w:rsidRPr="00EA63C7" w:rsidRDefault="00A968C1" w:rsidP="00155E57">
      <w:pPr>
        <w:shd w:val="clear" w:color="auto" w:fill="FFFFFF"/>
        <w:spacing w:before="150" w:after="0" w:line="450" w:lineRule="atLeast"/>
        <w:rPr>
          <w:rFonts w:ascii="Times New Roman" w:hAnsi="Times New Roman"/>
          <w:b/>
          <w:color w:val="181818"/>
          <w:sz w:val="24"/>
          <w:szCs w:val="24"/>
          <w:lang w:eastAsia="ru-RU"/>
        </w:rPr>
      </w:pPr>
    </w:p>
    <w:p w:rsidR="00A968C1" w:rsidRPr="00EA63C7" w:rsidRDefault="00A968C1" w:rsidP="00155E57">
      <w:pPr>
        <w:shd w:val="clear" w:color="auto" w:fill="FFFFFF"/>
        <w:spacing w:before="150" w:after="0" w:line="450" w:lineRule="atLeast"/>
        <w:rPr>
          <w:rFonts w:ascii="Times New Roman" w:hAnsi="Times New Roman"/>
          <w:b/>
          <w:color w:val="181818"/>
          <w:sz w:val="24"/>
          <w:szCs w:val="24"/>
          <w:lang w:eastAsia="ru-RU"/>
        </w:rPr>
      </w:pPr>
    </w:p>
    <w:p w:rsidR="00A968C1" w:rsidRPr="00EA63C7" w:rsidRDefault="00A968C1" w:rsidP="00155E57">
      <w:pPr>
        <w:shd w:val="clear" w:color="auto" w:fill="FFFFFF"/>
        <w:spacing w:before="150" w:after="0" w:line="450" w:lineRule="atLeast"/>
        <w:rPr>
          <w:rFonts w:ascii="Times New Roman" w:hAnsi="Times New Roman"/>
          <w:b/>
          <w:color w:val="181818"/>
          <w:sz w:val="24"/>
          <w:szCs w:val="24"/>
          <w:lang w:eastAsia="ru-RU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t xml:space="preserve">                     </w:t>
      </w: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</w:p>
    <w:p w:rsidR="00A968C1" w:rsidRPr="00EA63C7" w:rsidRDefault="00A968C1" w:rsidP="00FF0C7F">
      <w:pPr>
        <w:rPr>
          <w:rFonts w:ascii="Times New Roman" w:hAnsi="Times New Roman"/>
          <w:sz w:val="24"/>
          <w:szCs w:val="24"/>
        </w:rPr>
      </w:pPr>
      <w:r w:rsidRPr="00EA63C7">
        <w:rPr>
          <w:rFonts w:ascii="Times New Roman" w:hAnsi="Times New Roman"/>
          <w:sz w:val="24"/>
          <w:szCs w:val="24"/>
        </w:rPr>
        <w:t xml:space="preserve">             </w:t>
      </w:r>
    </w:p>
    <w:sectPr w:rsidR="00A968C1" w:rsidRPr="00EA63C7" w:rsidSect="009E2E7A">
      <w:pgSz w:w="11906" w:h="16838"/>
      <w:pgMar w:top="1134" w:right="850" w:bottom="1134" w:left="1701" w:header="708" w:footer="708" w:gutter="0"/>
      <w:pgBorders w:offsetFrom="page">
        <w:top w:val="triple" w:sz="4" w:space="24" w:color="0000FF"/>
        <w:left w:val="triple" w:sz="4" w:space="24" w:color="0000FF"/>
        <w:bottom w:val="triple" w:sz="4" w:space="24" w:color="0000FF"/>
        <w:right w:val="triple" w:sz="4" w:space="24" w:color="0000F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BA59A5"/>
    <w:multiLevelType w:val="hybridMultilevel"/>
    <w:tmpl w:val="E7286790"/>
    <w:lvl w:ilvl="0" w:tplc="707A61E4">
      <w:start w:val="1"/>
      <w:numFmt w:val="decimal"/>
      <w:lvlText w:val="%1."/>
      <w:lvlJc w:val="left"/>
      <w:pPr>
        <w:ind w:left="1077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">
    <w:nsid w:val="44B17832"/>
    <w:multiLevelType w:val="hybridMultilevel"/>
    <w:tmpl w:val="EE2E07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7DEF0AC5"/>
    <w:multiLevelType w:val="hybridMultilevel"/>
    <w:tmpl w:val="DC9CE594"/>
    <w:lvl w:ilvl="0" w:tplc="F7A87390">
      <w:start w:val="1"/>
      <w:numFmt w:val="decimal"/>
      <w:lvlText w:val="%1."/>
      <w:lvlJc w:val="left"/>
      <w:pPr>
        <w:ind w:left="720" w:hanging="360"/>
      </w:pPr>
      <w:rPr>
        <w:rFonts w:ascii="Roboto" w:hAnsi="Roboto" w:cs="Times New Roman" w:hint="default"/>
        <w:color w:val="00000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F0C7F"/>
    <w:rsid w:val="00035C80"/>
    <w:rsid w:val="000872A4"/>
    <w:rsid w:val="000A1815"/>
    <w:rsid w:val="00155E57"/>
    <w:rsid w:val="00194F06"/>
    <w:rsid w:val="001C50F0"/>
    <w:rsid w:val="00227EA0"/>
    <w:rsid w:val="002465CD"/>
    <w:rsid w:val="00257051"/>
    <w:rsid w:val="002A2469"/>
    <w:rsid w:val="002D770D"/>
    <w:rsid w:val="002E2DA4"/>
    <w:rsid w:val="003010BD"/>
    <w:rsid w:val="00440137"/>
    <w:rsid w:val="005E2D9D"/>
    <w:rsid w:val="006173D4"/>
    <w:rsid w:val="00624E17"/>
    <w:rsid w:val="00685B54"/>
    <w:rsid w:val="006B72E6"/>
    <w:rsid w:val="006D76B3"/>
    <w:rsid w:val="007B2C26"/>
    <w:rsid w:val="008A67CF"/>
    <w:rsid w:val="00921BDA"/>
    <w:rsid w:val="009A0475"/>
    <w:rsid w:val="009E2E7A"/>
    <w:rsid w:val="00A54CDF"/>
    <w:rsid w:val="00A968C1"/>
    <w:rsid w:val="00AB16A2"/>
    <w:rsid w:val="00AC42A5"/>
    <w:rsid w:val="00B21F51"/>
    <w:rsid w:val="00B25B3F"/>
    <w:rsid w:val="00B610D9"/>
    <w:rsid w:val="00BC56CC"/>
    <w:rsid w:val="00BF0E15"/>
    <w:rsid w:val="00C7122A"/>
    <w:rsid w:val="00C92D40"/>
    <w:rsid w:val="00CE5AEE"/>
    <w:rsid w:val="00D15A45"/>
    <w:rsid w:val="00DF36BE"/>
    <w:rsid w:val="00EA63C7"/>
    <w:rsid w:val="00F15CEC"/>
    <w:rsid w:val="00F64F37"/>
    <w:rsid w:val="00FF0C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2D40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FF0C7F"/>
    <w:pPr>
      <w:ind w:left="720"/>
      <w:contextualSpacing/>
    </w:pPr>
  </w:style>
  <w:style w:type="paragraph" w:styleId="NormalWeb">
    <w:name w:val="Normal (Web)"/>
    <w:basedOn w:val="Normal"/>
    <w:uiPriority w:val="99"/>
    <w:rsid w:val="00B21F5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5">
    <w:name w:val="c15"/>
    <w:basedOn w:val="DefaultParagraphFont"/>
    <w:uiPriority w:val="99"/>
    <w:rsid w:val="00B21F51"/>
    <w:rPr>
      <w:rFonts w:cs="Times New Roman"/>
    </w:rPr>
  </w:style>
  <w:style w:type="character" w:customStyle="1" w:styleId="c33">
    <w:name w:val="c33"/>
    <w:basedOn w:val="DefaultParagraphFont"/>
    <w:uiPriority w:val="99"/>
    <w:rsid w:val="00B21F51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163</TotalTime>
  <Pages>7</Pages>
  <Words>144</Words>
  <Characters>824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валера</cp:lastModifiedBy>
  <cp:revision>10</cp:revision>
  <dcterms:created xsi:type="dcterms:W3CDTF">2022-10-14T17:48:00Z</dcterms:created>
  <dcterms:modified xsi:type="dcterms:W3CDTF">2023-04-16T15:54:00Z</dcterms:modified>
</cp:coreProperties>
</file>